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71A" w:rsidRDefault="00BF171A">
      <w:pPr>
        <w:pStyle w:val="Heading2"/>
        <w:jc w:val="center"/>
        <w:rPr>
          <w:b/>
          <w:i/>
          <w:sz w:val="36"/>
        </w:rPr>
      </w:pPr>
      <w:r>
        <w:rPr>
          <w:b/>
          <w:i/>
          <w:sz w:val="36"/>
        </w:rPr>
        <w:t>While You Were Sleeping:</w:t>
      </w:r>
    </w:p>
    <w:p w:rsidR="00BF171A" w:rsidRDefault="00BF171A">
      <w:pPr>
        <w:pStyle w:val="Heading2"/>
        <w:jc w:val="center"/>
        <w:rPr>
          <w:b/>
          <w:i/>
        </w:rPr>
      </w:pPr>
      <w:r>
        <w:rPr>
          <w:b/>
          <w:i/>
        </w:rPr>
        <w:t>The Bethel Encounter and the Stairway to Heaven (Genesis 28)</w:t>
      </w:r>
    </w:p>
    <w:p w:rsidR="00BF171A" w:rsidRDefault="00C1132B" w:rsidP="00C1132B">
      <w:pPr>
        <w:jc w:val="center"/>
      </w:pPr>
      <w:hyperlink r:id="rId5" w:history="1">
        <w:r w:rsidRPr="009728AC">
          <w:rPr>
            <w:rStyle w:val="Hyperlink"/>
          </w:rPr>
          <w:t>www.kevinwearls.com</w:t>
        </w:r>
      </w:hyperlink>
    </w:p>
    <w:p w:rsidR="00C1132B" w:rsidRDefault="00C1132B" w:rsidP="00C1132B">
      <w:pPr>
        <w:jc w:val="center"/>
      </w:pPr>
    </w:p>
    <w:p w:rsidR="00BF171A" w:rsidRDefault="00BF171A">
      <w:pPr>
        <w:pStyle w:val="Heading1"/>
        <w:jc w:val="center"/>
      </w:pPr>
      <w:r>
        <w:t>Seven Pronouncements from Heaven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sz w:val="24"/>
        </w:rPr>
      </w:pPr>
      <w:r>
        <w:rPr>
          <w:b/>
          <w:sz w:val="24"/>
        </w:rPr>
        <w:t>1.  The Person of God</w:t>
      </w:r>
      <w:bookmarkStart w:id="0" w:name="_GoBack"/>
      <w:bookmarkEnd w:id="0"/>
    </w:p>
    <w:p w:rsidR="00BF171A" w:rsidRDefault="008547BE">
      <w:pPr>
        <w:ind w:firstLine="360"/>
      </w:pPr>
      <w:r>
        <w:t>“</w:t>
      </w:r>
      <w:r w:rsidR="00BF171A">
        <w:t xml:space="preserve">I am the LORD God of Abraham your father and the God of Isaac; </w:t>
      </w:r>
    </w:p>
    <w:p w:rsidR="00BF171A" w:rsidRDefault="00BF171A">
      <w:pPr>
        <w:rPr>
          <w:sz w:val="24"/>
        </w:rPr>
      </w:pPr>
    </w:p>
    <w:p w:rsidR="00BF171A" w:rsidRDefault="00BF171A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The Promises of God</w:t>
      </w:r>
      <w:r>
        <w:rPr>
          <w:b/>
          <w:sz w:val="24"/>
        </w:rPr>
        <w:tab/>
      </w:r>
    </w:p>
    <w:p w:rsidR="00BF171A" w:rsidRDefault="00BF171A">
      <w:pPr>
        <w:ind w:firstLine="360"/>
      </w:pPr>
      <w:r>
        <w:t>the land on which you lie I will give to you and your descendants.</w:t>
      </w:r>
    </w:p>
    <w:p w:rsidR="00BF171A" w:rsidRDefault="00BF171A">
      <w:pPr>
        <w:rPr>
          <w:sz w:val="24"/>
        </w:rPr>
      </w:pPr>
    </w:p>
    <w:p w:rsidR="00BF171A" w:rsidRDefault="00BF171A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The People of God</w:t>
      </w:r>
    </w:p>
    <w:p w:rsidR="00BF171A" w:rsidRDefault="00BF171A">
      <w:pPr>
        <w:ind w:firstLine="360"/>
      </w:pPr>
      <w:r>
        <w:t>"</w:t>
      </w:r>
      <w:proofErr w:type="gramStart"/>
      <w:r>
        <w:t>Also</w:t>
      </w:r>
      <w:proofErr w:type="gramEnd"/>
      <w:r>
        <w:t xml:space="preserve"> your descendants shall be as the dust of the earth; 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sz w:val="24"/>
        </w:rPr>
      </w:pPr>
      <w:r>
        <w:rPr>
          <w:b/>
          <w:sz w:val="24"/>
        </w:rPr>
        <w:t>4.  The Plan of God</w:t>
      </w:r>
    </w:p>
    <w:p w:rsidR="00BF171A" w:rsidRDefault="00BF171A">
      <w:pPr>
        <w:ind w:firstLine="720"/>
      </w:pPr>
      <w:r>
        <w:t>you shall spread abroad to the west and the east, to the north and the south;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5.  The Purpose of God</w:t>
      </w:r>
    </w:p>
    <w:p w:rsidR="00BF171A" w:rsidRDefault="00BF171A">
      <w:pPr>
        <w:ind w:firstLine="720"/>
      </w:pPr>
      <w:r>
        <w:t>and in you and in your seed all the families of the earth shall be blessed.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6.  The Protection of God</w:t>
      </w:r>
    </w:p>
    <w:p w:rsidR="00BF171A" w:rsidRDefault="00BF171A">
      <w:pPr>
        <w:ind w:firstLine="720"/>
      </w:pPr>
      <w:r>
        <w:t xml:space="preserve">"Behold, I am with you and will keep you wherever you go, and will bring </w:t>
      </w:r>
      <w:proofErr w:type="gramStart"/>
      <w:r>
        <w:t>you  back</w:t>
      </w:r>
      <w:proofErr w:type="gramEnd"/>
      <w:r>
        <w:t xml:space="preserve"> to this land; 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7.  The Presence and Power of God</w:t>
      </w:r>
    </w:p>
    <w:p w:rsidR="00BF171A" w:rsidRDefault="00BF171A">
      <w:pPr>
        <w:ind w:firstLine="720"/>
      </w:pPr>
      <w:r>
        <w:t>for I will not leave you until I have done what I have spoken to you."</w:t>
      </w:r>
    </w:p>
    <w:p w:rsidR="00BF171A" w:rsidRDefault="00BF171A">
      <w:pPr>
        <w:rPr>
          <w:sz w:val="24"/>
        </w:rPr>
      </w:pPr>
    </w:p>
    <w:p w:rsidR="00BF171A" w:rsidRDefault="00BF171A">
      <w:pPr>
        <w:pStyle w:val="Heading1"/>
        <w:jc w:val="center"/>
      </w:pPr>
      <w:r>
        <w:t>Seven Responses from Earth</w:t>
      </w:r>
    </w:p>
    <w:p w:rsidR="00BF171A" w:rsidRDefault="00BF171A">
      <w:pPr>
        <w:rPr>
          <w:sz w:val="24"/>
        </w:rPr>
      </w:pPr>
    </w:p>
    <w:p w:rsidR="00BF171A" w:rsidRDefault="00BF171A">
      <w:pPr>
        <w:numPr>
          <w:ilvl w:val="0"/>
          <w:numId w:val="4"/>
        </w:numPr>
        <w:rPr>
          <w:b/>
          <w:sz w:val="24"/>
        </w:rPr>
      </w:pPr>
      <w:r>
        <w:rPr>
          <w:b/>
          <w:sz w:val="24"/>
        </w:rPr>
        <w:t>His Realization of the Spiritual Realm</w:t>
      </w:r>
    </w:p>
    <w:p w:rsidR="00BF171A" w:rsidRDefault="00BF171A">
      <w:pPr>
        <w:ind w:firstLine="360"/>
      </w:pPr>
      <w:r>
        <w:t>"Surely the LORD is in this place, and I did not know it."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2.  His Respect for the Habitation of God</w:t>
      </w:r>
    </w:p>
    <w:p w:rsidR="00BF171A" w:rsidRDefault="00BF171A">
      <w:pPr>
        <w:pStyle w:val="BodyText2"/>
        <w:tabs>
          <w:tab w:val="left" w:pos="720"/>
        </w:tabs>
        <w:ind w:left="720"/>
        <w:jc w:val="both"/>
        <w:rPr>
          <w:sz w:val="20"/>
        </w:rPr>
      </w:pPr>
      <w:r>
        <w:rPr>
          <w:sz w:val="20"/>
        </w:rPr>
        <w:t>And he was afraid and said, "How awesome is this place! This is none other than the house of God, and this is the gate of heaven!"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3.  His Rising Early</w:t>
      </w:r>
    </w:p>
    <w:p w:rsidR="00BF171A" w:rsidRDefault="00BF171A">
      <w:pPr>
        <w:ind w:firstLine="720"/>
      </w:pPr>
      <w:r>
        <w:t xml:space="preserve">Then Jacob rose early in the morning, 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4.  His Raising of the Stone</w:t>
      </w:r>
    </w:p>
    <w:p w:rsidR="00BF171A" w:rsidRDefault="00BF171A">
      <w:pPr>
        <w:ind w:firstLine="720"/>
      </w:pPr>
      <w:r>
        <w:t>and took the stone that he had put at his head, set it up as a pillar,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5.  His Release of Anointing on it</w:t>
      </w:r>
    </w:p>
    <w:p w:rsidR="00BF171A" w:rsidRDefault="00BF171A">
      <w:pPr>
        <w:ind w:firstLine="720"/>
      </w:pPr>
      <w:r>
        <w:t>and poured oil on top of it.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6.  His Renaming of the Place</w:t>
      </w:r>
    </w:p>
    <w:p w:rsidR="00BF171A" w:rsidRDefault="00BF171A">
      <w:pPr>
        <w:ind w:firstLine="720"/>
      </w:pPr>
      <w:r>
        <w:t>And he called the name of that place Bethel; but the name of that city had been Luz previously.</w:t>
      </w:r>
    </w:p>
    <w:p w:rsidR="00BF171A" w:rsidRDefault="00BF171A">
      <w:pPr>
        <w:rPr>
          <w:sz w:val="24"/>
        </w:rPr>
      </w:pPr>
    </w:p>
    <w:p w:rsidR="00BF171A" w:rsidRDefault="00BF171A">
      <w:pPr>
        <w:rPr>
          <w:b/>
          <w:sz w:val="24"/>
        </w:rPr>
      </w:pPr>
      <w:r>
        <w:rPr>
          <w:b/>
          <w:sz w:val="24"/>
        </w:rPr>
        <w:t>7.  His Response to the Lord</w:t>
      </w:r>
    </w:p>
    <w:p w:rsidR="00BF171A" w:rsidRDefault="00BF171A">
      <w:pPr>
        <w:pStyle w:val="BodyText"/>
        <w:ind w:left="720"/>
        <w:rPr>
          <w:sz w:val="20"/>
        </w:rPr>
      </w:pPr>
      <w:r>
        <w:rPr>
          <w:sz w:val="20"/>
        </w:rPr>
        <w:t>Then Jacob made a vow, saying, "If God will be with me, and keep me in this way that I am going, and give me bread to eat and clothing to put on, so that I come back to my father's house in peace, then the LORD shall be my God. And this stone which I have set as a pillar shall be God's house, and of all that You give me I will surely give a tenth to You."</w:t>
      </w:r>
    </w:p>
    <w:sectPr w:rsidR="00BF171A">
      <w:pgSz w:w="12240" w:h="15840"/>
      <w:pgMar w:top="1008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E71B9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314239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DAA3AC3"/>
    <w:multiLevelType w:val="singleLevel"/>
    <w:tmpl w:val="20D26AF8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1EF730CB"/>
    <w:multiLevelType w:val="singleLevel"/>
    <w:tmpl w:val="1B866000"/>
    <w:lvl w:ilvl="0">
      <w:start w:val="20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64530B61"/>
    <w:multiLevelType w:val="singleLevel"/>
    <w:tmpl w:val="ED742972"/>
    <w:lvl w:ilvl="0">
      <w:start w:val="2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AEC"/>
    <w:rsid w:val="00210AEC"/>
    <w:rsid w:val="008547BE"/>
    <w:rsid w:val="00BF171A"/>
    <w:rsid w:val="00C1132B"/>
    <w:rsid w:val="00DD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61BCE1"/>
  <w15:chartTrackingRefBased/>
  <w15:docId w15:val="{A4B5FE04-F42A-44CF-BA41-6F689BC5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8"/>
    </w:rPr>
  </w:style>
  <w:style w:type="paragraph" w:styleId="BodyTextIndent">
    <w:name w:val="Body Text Indent"/>
    <w:basedOn w:val="Normal"/>
    <w:semiHidden/>
    <w:pPr>
      <w:ind w:left="720"/>
    </w:pPr>
    <w:rPr>
      <w:sz w:val="28"/>
    </w:rPr>
  </w:style>
  <w:style w:type="paragraph" w:styleId="BodyText2">
    <w:name w:val="Body Text 2"/>
    <w:basedOn w:val="Normal"/>
    <w:semiHidden/>
    <w:rPr>
      <w:sz w:val="24"/>
    </w:rPr>
  </w:style>
  <w:style w:type="character" w:styleId="Hyperlink">
    <w:name w:val="Hyperlink"/>
    <w:basedOn w:val="DefaultParagraphFont"/>
    <w:uiPriority w:val="99"/>
    <w:unhideWhenUsed/>
    <w:rsid w:val="00C113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13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evinwearls.com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or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4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 28:1</vt:lpstr>
    </vt:vector>
  </TitlesOfParts>
  <Company> 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 28:1</dc:title>
  <dc:subject/>
  <dc:creator>Kevin Earls</dc:creator>
  <cp:keywords/>
  <cp:lastModifiedBy>Kevin Earls</cp:lastModifiedBy>
  <cp:revision>4</cp:revision>
  <cp:lastPrinted>2021-01-15T20:16:00Z</cp:lastPrinted>
  <dcterms:created xsi:type="dcterms:W3CDTF">2021-01-15T23:03:00Z</dcterms:created>
  <dcterms:modified xsi:type="dcterms:W3CDTF">2021-01-17T21:19:00Z</dcterms:modified>
</cp:coreProperties>
</file>